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6EBA" w:rsidRDefault="005B6EBA" w:rsidP="005B6EBA">
      <w:pPr>
        <w:spacing w:line="240" w:lineRule="exact"/>
        <w:rPr>
          <w:rFonts w:cs="Times New Roman (Body CS)"/>
          <w:sz w:val="19"/>
        </w:rPr>
      </w:pPr>
      <w:bookmarkStart w:id="0" w:name="_GoBack"/>
      <w:proofErr w:type="gramStart"/>
      <w:r>
        <w:rPr>
          <w:rFonts w:cs="Times New Roman (Body CS)"/>
          <w:sz w:val="19"/>
        </w:rPr>
        <w:t>D</w:t>
      </w:r>
      <w:r w:rsidRPr="00AD6ABA">
        <w:rPr>
          <w:rFonts w:cs="Times New Roman (Body CS)"/>
          <w:sz w:val="19"/>
        </w:rPr>
        <w:t>ear</w:t>
      </w:r>
      <w:r>
        <w:rPr>
          <w:rFonts w:cs="Times New Roman (Body CS)"/>
          <w:sz w:val="19"/>
        </w:rPr>
        <w:t xml:space="preserve"> ,</w:t>
      </w:r>
      <w:proofErr w:type="gramEnd"/>
    </w:p>
    <w:bookmarkEnd w:id="0"/>
    <w:p w:rsidR="005B6EBA" w:rsidRDefault="005B6EBA" w:rsidP="005B6EBA">
      <w:pPr>
        <w:spacing w:line="240" w:lineRule="exact"/>
        <w:rPr>
          <w:rFonts w:cs="Times New Roman (Body CS)"/>
          <w:sz w:val="19"/>
        </w:rPr>
      </w:pPr>
    </w:p>
    <w:p w:rsidR="005B6EBA" w:rsidRDefault="005B6EBA" w:rsidP="005B6EBA">
      <w:pPr>
        <w:spacing w:line="240" w:lineRule="exact"/>
        <w:rPr>
          <w:rFonts w:cs="Times New Roman (Body CS)"/>
          <w:sz w:val="19"/>
        </w:rPr>
      </w:pPr>
      <w:r>
        <w:rPr>
          <w:rFonts w:cs="Times New Roman (Body CS)"/>
          <w:sz w:val="19"/>
        </w:rPr>
        <w:t>Type here</w:t>
      </w:r>
    </w:p>
    <w:p w:rsidR="005360D2" w:rsidRDefault="005B6EBA">
      <w:r w:rsidRPr="005B6EB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1DAFC991" wp14:editId="2CD1F37A">
                <wp:simplePos x="0" y="0"/>
                <wp:positionH relativeFrom="page">
                  <wp:posOffset>720090</wp:posOffset>
                </wp:positionH>
                <wp:positionV relativeFrom="page">
                  <wp:posOffset>1620520</wp:posOffset>
                </wp:positionV>
                <wp:extent cx="2879280" cy="1439640"/>
                <wp:effectExtent l="0" t="0" r="3810" b="82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280" cy="1439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B6EBA" w:rsidRPr="00AD6ABA" w:rsidRDefault="005B6EBA" w:rsidP="005B6EBA">
                            <w:pPr>
                              <w:spacing w:line="240" w:lineRule="exact"/>
                              <w:rPr>
                                <w:rFonts w:cs="Times New Roman (Body CS)"/>
                                <w:sz w:val="19"/>
                              </w:rPr>
                            </w:pPr>
                            <w:r w:rsidRPr="00AD6ABA">
                              <w:rPr>
                                <w:rFonts w:cs="Times New Roman (Body CS)" w:hint="cs"/>
                                <w:sz w:val="19"/>
                              </w:rPr>
                              <w:t>F</w:t>
                            </w:r>
                            <w:r w:rsidRPr="00AD6ABA">
                              <w:rPr>
                                <w:rFonts w:cs="Times New Roman (Body CS)"/>
                                <w:sz w:val="19"/>
                              </w:rPr>
                              <w:t>orename Surname</w:t>
                            </w:r>
                          </w:p>
                          <w:p w:rsidR="005B6EBA" w:rsidRPr="00AD6ABA" w:rsidRDefault="005B6EBA" w:rsidP="005B6EBA">
                            <w:pPr>
                              <w:spacing w:line="240" w:lineRule="exact"/>
                              <w:rPr>
                                <w:rFonts w:cs="Times New Roman (Body CS)"/>
                                <w:sz w:val="19"/>
                              </w:rPr>
                            </w:pPr>
                            <w:r w:rsidRPr="00AD6ABA">
                              <w:rPr>
                                <w:rFonts w:cs="Times New Roman (Body CS)"/>
                                <w:sz w:val="19"/>
                              </w:rPr>
                              <w:t>Address Line 1</w:t>
                            </w:r>
                          </w:p>
                          <w:p w:rsidR="005B6EBA" w:rsidRPr="00AD6ABA" w:rsidRDefault="005B6EBA" w:rsidP="005B6EBA">
                            <w:pPr>
                              <w:spacing w:line="240" w:lineRule="exact"/>
                              <w:rPr>
                                <w:rFonts w:cs="Times New Roman (Body CS)"/>
                                <w:sz w:val="19"/>
                              </w:rPr>
                            </w:pPr>
                            <w:r w:rsidRPr="00AD6ABA">
                              <w:rPr>
                                <w:rFonts w:cs="Times New Roman (Body CS)"/>
                                <w:sz w:val="19"/>
                              </w:rPr>
                              <w:t>Address Line 2</w:t>
                            </w:r>
                          </w:p>
                          <w:p w:rsidR="005B6EBA" w:rsidRPr="00AD6ABA" w:rsidRDefault="005B6EBA" w:rsidP="005B6EBA">
                            <w:pPr>
                              <w:spacing w:line="240" w:lineRule="exact"/>
                              <w:rPr>
                                <w:rFonts w:cs="Times New Roman (Body CS)"/>
                                <w:sz w:val="19"/>
                              </w:rPr>
                            </w:pPr>
                            <w:r w:rsidRPr="00AD6ABA">
                              <w:rPr>
                                <w:rFonts w:cs="Times New Roman (Body CS)"/>
                                <w:sz w:val="19"/>
                              </w:rPr>
                              <w:t>Town</w:t>
                            </w:r>
                          </w:p>
                          <w:p w:rsidR="005B6EBA" w:rsidRPr="00AD6ABA" w:rsidRDefault="005B6EBA" w:rsidP="005B6EBA">
                            <w:pPr>
                              <w:spacing w:line="240" w:lineRule="exact"/>
                              <w:rPr>
                                <w:rFonts w:cs="Times New Roman (Body CS)"/>
                                <w:sz w:val="19"/>
                              </w:rPr>
                            </w:pPr>
                            <w:r w:rsidRPr="00AD6ABA">
                              <w:rPr>
                                <w:rFonts w:cs="Times New Roman (Body CS)"/>
                                <w:sz w:val="19"/>
                              </w:rPr>
                              <w:t>County</w:t>
                            </w:r>
                          </w:p>
                          <w:p w:rsidR="005B6EBA" w:rsidRPr="00AD6ABA" w:rsidRDefault="005B6EBA" w:rsidP="005B6EBA">
                            <w:pPr>
                              <w:spacing w:line="240" w:lineRule="exact"/>
                              <w:rPr>
                                <w:rFonts w:cs="Times New Roman (Body CS)"/>
                                <w:sz w:val="19"/>
                              </w:rPr>
                            </w:pPr>
                            <w:r w:rsidRPr="00AD6ABA">
                              <w:rPr>
                                <w:rFonts w:cs="Times New Roman (Body CS)"/>
                                <w:sz w:val="19"/>
                              </w:rPr>
                              <w:t>AB1 2CD</w:t>
                            </w:r>
                          </w:p>
                          <w:p w:rsidR="005B6EBA" w:rsidRPr="00AD6ABA" w:rsidRDefault="005B6EBA" w:rsidP="005B6EBA">
                            <w:pPr>
                              <w:spacing w:line="240" w:lineRule="exact"/>
                              <w:rPr>
                                <w:rFonts w:cs="Times New Roman (Body CS)"/>
                                <w:sz w:val="19"/>
                              </w:rPr>
                            </w:pPr>
                          </w:p>
                          <w:p w:rsidR="005B6EBA" w:rsidRPr="00AD6ABA" w:rsidRDefault="005B6EBA" w:rsidP="005B6EBA">
                            <w:pPr>
                              <w:spacing w:line="240" w:lineRule="exact"/>
                              <w:rPr>
                                <w:rFonts w:cs="Times New Roman (Body CS)"/>
                                <w:sz w:val="19"/>
                              </w:rPr>
                            </w:pPr>
                            <w:r w:rsidRPr="00AD6ABA">
                              <w:rPr>
                                <w:rFonts w:cs="Times New Roman (Body CS)"/>
                                <w:sz w:val="19"/>
                              </w:rPr>
                              <w:t xml:space="preserve">X Month </w:t>
                            </w:r>
                            <w:r w:rsidR="006E690F">
                              <w:rPr>
                                <w:rFonts w:cs="Times New Roman (Body CS)"/>
                                <w:sz w:val="19"/>
                              </w:rPr>
                              <w:t>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AFC99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6.7pt;margin-top:127.6pt;width:226.7pt;height:113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" filled="f" stroked="f" strokeweight=".5pt">
                <v:textbox inset="0,0,0,0">
                  <w:txbxContent>
                    <w:p w:rsidR="005B6EBA" w:rsidRPr="00AD6ABA" w:rsidRDefault="005B6EBA" w:rsidP="005B6EBA">
                      <w:pPr>
                        <w:spacing w:line="240" w:lineRule="exact"/>
                        <w:rPr>
                          <w:rFonts w:cs="Times New Roman (Body CS)"/>
                          <w:sz w:val="19"/>
                        </w:rPr>
                      </w:pPr>
                      <w:r w:rsidRPr="00AD6ABA">
                        <w:rPr>
                          <w:rFonts w:cs="Times New Roman (Body CS)" w:hint="cs"/>
                          <w:sz w:val="19"/>
                        </w:rPr>
                        <w:t>F</w:t>
                      </w:r>
                      <w:r w:rsidRPr="00AD6ABA">
                        <w:rPr>
                          <w:rFonts w:cs="Times New Roman (Body CS)"/>
                          <w:sz w:val="19"/>
                        </w:rPr>
                        <w:t>orename Surname</w:t>
                      </w:r>
                    </w:p>
                    <w:p w:rsidR="005B6EBA" w:rsidRPr="00AD6ABA" w:rsidRDefault="005B6EBA" w:rsidP="005B6EBA">
                      <w:pPr>
                        <w:spacing w:line="240" w:lineRule="exact"/>
                        <w:rPr>
                          <w:rFonts w:cs="Times New Roman (Body CS)"/>
                          <w:sz w:val="19"/>
                        </w:rPr>
                      </w:pPr>
                      <w:r w:rsidRPr="00AD6ABA">
                        <w:rPr>
                          <w:rFonts w:cs="Times New Roman (Body CS)"/>
                          <w:sz w:val="19"/>
                        </w:rPr>
                        <w:t>Address Line 1</w:t>
                      </w:r>
                    </w:p>
                    <w:p w:rsidR="005B6EBA" w:rsidRPr="00AD6ABA" w:rsidRDefault="005B6EBA" w:rsidP="005B6EBA">
                      <w:pPr>
                        <w:spacing w:line="240" w:lineRule="exact"/>
                        <w:rPr>
                          <w:rFonts w:cs="Times New Roman (Body CS)"/>
                          <w:sz w:val="19"/>
                        </w:rPr>
                      </w:pPr>
                      <w:r w:rsidRPr="00AD6ABA">
                        <w:rPr>
                          <w:rFonts w:cs="Times New Roman (Body CS)"/>
                          <w:sz w:val="19"/>
                        </w:rPr>
                        <w:t>Address Line 2</w:t>
                      </w:r>
                    </w:p>
                    <w:p w:rsidR="005B6EBA" w:rsidRPr="00AD6ABA" w:rsidRDefault="005B6EBA" w:rsidP="005B6EBA">
                      <w:pPr>
                        <w:spacing w:line="240" w:lineRule="exact"/>
                        <w:rPr>
                          <w:rFonts w:cs="Times New Roman (Body CS)"/>
                          <w:sz w:val="19"/>
                        </w:rPr>
                      </w:pPr>
                      <w:r w:rsidRPr="00AD6ABA">
                        <w:rPr>
                          <w:rFonts w:cs="Times New Roman (Body CS)"/>
                          <w:sz w:val="19"/>
                        </w:rPr>
                        <w:t>Town</w:t>
                      </w:r>
                    </w:p>
                    <w:p w:rsidR="005B6EBA" w:rsidRPr="00AD6ABA" w:rsidRDefault="005B6EBA" w:rsidP="005B6EBA">
                      <w:pPr>
                        <w:spacing w:line="240" w:lineRule="exact"/>
                        <w:rPr>
                          <w:rFonts w:cs="Times New Roman (Body CS)"/>
                          <w:sz w:val="19"/>
                        </w:rPr>
                      </w:pPr>
                      <w:r w:rsidRPr="00AD6ABA">
                        <w:rPr>
                          <w:rFonts w:cs="Times New Roman (Body CS)"/>
                          <w:sz w:val="19"/>
                        </w:rPr>
                        <w:t>County</w:t>
                      </w:r>
                    </w:p>
                    <w:p w:rsidR="005B6EBA" w:rsidRPr="00AD6ABA" w:rsidRDefault="005B6EBA" w:rsidP="005B6EBA">
                      <w:pPr>
                        <w:spacing w:line="240" w:lineRule="exact"/>
                        <w:rPr>
                          <w:rFonts w:cs="Times New Roman (Body CS)"/>
                          <w:sz w:val="19"/>
                        </w:rPr>
                      </w:pPr>
                      <w:r w:rsidRPr="00AD6ABA">
                        <w:rPr>
                          <w:rFonts w:cs="Times New Roman (Body CS)"/>
                          <w:sz w:val="19"/>
                        </w:rPr>
                        <w:t>AB1 2CD</w:t>
                      </w:r>
                    </w:p>
                    <w:p w:rsidR="005B6EBA" w:rsidRPr="00AD6ABA" w:rsidRDefault="005B6EBA" w:rsidP="005B6EBA">
                      <w:pPr>
                        <w:spacing w:line="240" w:lineRule="exact"/>
                        <w:rPr>
                          <w:rFonts w:cs="Times New Roman (Body CS)"/>
                          <w:sz w:val="19"/>
                        </w:rPr>
                      </w:pPr>
                    </w:p>
                    <w:p w:rsidR="005B6EBA" w:rsidRPr="00AD6ABA" w:rsidRDefault="005B6EBA" w:rsidP="005B6EBA">
                      <w:pPr>
                        <w:spacing w:line="240" w:lineRule="exact"/>
                        <w:rPr>
                          <w:rFonts w:cs="Times New Roman (Body CS)"/>
                          <w:sz w:val="19"/>
                        </w:rPr>
                      </w:pPr>
                      <w:r w:rsidRPr="00AD6ABA">
                        <w:rPr>
                          <w:rFonts w:cs="Times New Roman (Body CS)"/>
                          <w:sz w:val="19"/>
                        </w:rPr>
                        <w:t xml:space="preserve">X Month </w:t>
                      </w:r>
                      <w:r w:rsidR="006E690F">
                        <w:rPr>
                          <w:rFonts w:cs="Times New Roman (Body CS)"/>
                          <w:sz w:val="19"/>
                        </w:rPr>
                        <w:t>2020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sectPr w:rsidR="005360D2" w:rsidSect="005B6EBA">
      <w:headerReference w:type="default" r:id="rId6"/>
      <w:footerReference w:type="default" r:id="rId7"/>
      <w:pgSz w:w="11900" w:h="16840"/>
      <w:pgMar w:top="624" w:right="907" w:bottom="567" w:left="1134" w:header="4820" w:footer="28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276D" w:rsidRDefault="005E276D" w:rsidP="005B6EBA">
      <w:r>
        <w:separator/>
      </w:r>
    </w:p>
  </w:endnote>
  <w:endnote w:type="continuationSeparator" w:id="0">
    <w:p w:rsidR="005E276D" w:rsidRDefault="005E276D" w:rsidP="005B6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EBA" w:rsidRDefault="006E690F">
    <w:pPr>
      <w:pStyle w:val="Footer"/>
    </w:pPr>
    <w:r>
      <w:rPr>
        <w:noProof/>
      </w:rPr>
      <w:drawing>
        <wp:anchor distT="0" distB="0" distL="114300" distR="114300" simplePos="0" relativeHeight="251665408" behindDoc="0" locked="1" layoutInCell="1" allowOverlap="0" wp14:anchorId="233066FF" wp14:editId="12EBF977">
          <wp:simplePos x="0" y="0"/>
          <wp:positionH relativeFrom="page">
            <wp:posOffset>720090</wp:posOffset>
          </wp:positionH>
          <wp:positionV relativeFrom="page">
            <wp:posOffset>8929370</wp:posOffset>
          </wp:positionV>
          <wp:extent cx="2158560" cy="1141920"/>
          <wp:effectExtent l="0" t="0" r="635" b="1270"/>
          <wp:wrapNone/>
          <wp:docPr id="2" name="Picture 2" descr="A picture containing screensho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P-Juniors-Addres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8560" cy="1141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276D" w:rsidRDefault="005E276D" w:rsidP="005B6EBA">
      <w:r>
        <w:separator/>
      </w:r>
    </w:p>
  </w:footnote>
  <w:footnote w:type="continuationSeparator" w:id="0">
    <w:p w:rsidR="005E276D" w:rsidRDefault="005E276D" w:rsidP="005B6E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EBA" w:rsidRDefault="006E690F">
    <w:pPr>
      <w:pStyle w:val="Header"/>
    </w:pPr>
    <w:r>
      <w:rPr>
        <w:noProof/>
      </w:rPr>
      <w:drawing>
        <wp:anchor distT="0" distB="0" distL="114300" distR="114300" simplePos="0" relativeHeight="251663360" behindDoc="0" locked="1" layoutInCell="1" allowOverlap="0" wp14:anchorId="614A934C" wp14:editId="0501C26C">
          <wp:simplePos x="0" y="0"/>
          <wp:positionH relativeFrom="page">
            <wp:posOffset>5581015</wp:posOffset>
          </wp:positionH>
          <wp:positionV relativeFrom="page">
            <wp:posOffset>396240</wp:posOffset>
          </wp:positionV>
          <wp:extent cx="1460520" cy="1192680"/>
          <wp:effectExtent l="0" t="0" r="0" b="127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-Juniors-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0520" cy="11926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90F"/>
    <w:rsid w:val="000866DB"/>
    <w:rsid w:val="0016360D"/>
    <w:rsid w:val="004A7D47"/>
    <w:rsid w:val="005B6EBA"/>
    <w:rsid w:val="005E276D"/>
    <w:rsid w:val="005E61B0"/>
    <w:rsid w:val="0067109D"/>
    <w:rsid w:val="0068210E"/>
    <w:rsid w:val="006E690F"/>
    <w:rsid w:val="00795F8C"/>
    <w:rsid w:val="00A429E8"/>
    <w:rsid w:val="00D0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C4E6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E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6E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6EBA"/>
  </w:style>
  <w:style w:type="paragraph" w:styleId="Footer">
    <w:name w:val="footer"/>
    <w:basedOn w:val="Normal"/>
    <w:link w:val="FooterChar"/>
    <w:uiPriority w:val="99"/>
    <w:unhideWhenUsed/>
    <w:rsid w:val="005B6E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6E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SPJ Letterhead.dotx</Template>
  <TotalTime>2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Robert Butler</cp:lastModifiedBy>
  <cp:revision>1</cp:revision>
  <dcterms:created xsi:type="dcterms:W3CDTF">2019-12-13T16:52:00Z</dcterms:created>
  <dcterms:modified xsi:type="dcterms:W3CDTF">2019-12-13T16:54:00Z</dcterms:modified>
</cp:coreProperties>
</file>